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glossary/fontTable.xml" ContentType="application/vnd.openxmlformats-officedocument.wordprocessingml.fontTable+xml"/>
  <Override PartName="/word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W w:w="10348" w:type="dxa"/>
        <w:tblInd w:w="-7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3"/>
        <w:gridCol w:w="3356"/>
        <w:gridCol w:w="3589"/>
      </w:tblGrid>
      <w:tr w:rsidR="00F316AD" w:rsidRPr="0074488A" w14:paraId="3B5D4969" w14:textId="77777777" w:rsidTr="001C353B">
        <w:trPr>
          <w:trHeight w:val="1292"/>
        </w:trPr>
        <w:tc>
          <w:tcPr>
            <w:tcW w:w="10348" w:type="dxa"/>
            <w:gridSpan w:val="3"/>
            <w:tcBorders>
              <w:top w:val="single" w:sz="24" w:space="0" w:color="BF9268" w:themeColor="accent2"/>
              <w:left w:val="single" w:sz="24" w:space="0" w:color="BF9268" w:themeColor="accent2"/>
              <w:bottom w:val="single" w:sz="24" w:space="0" w:color="BF9268" w:themeColor="accent2"/>
              <w:right w:val="single" w:sz="24" w:space="0" w:color="BF9268" w:themeColor="accent2"/>
            </w:tcBorders>
            <w:shd w:val="clear" w:color="auto" w:fill="FFFFFF" w:themeFill="background1"/>
          </w:tcPr>
          <w:p w14:paraId="59757E5A" w14:textId="77777777" w:rsidR="00F316AD" w:rsidRPr="0074488A" w:rsidRDefault="00790C32" w:rsidP="00F316AD">
            <w:pPr>
              <w:pStyle w:val="Titolo"/>
            </w:pPr>
            <w:sdt>
              <w:sdtPr>
                <w:id w:val="2024505928"/>
                <w:placeholder>
                  <w:docPart w:val="EA4610FF640843B1A9A92AD4F5D981A6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D20DA9" w:rsidRPr="0074488A">
                  <w:rPr>
                    <w:lang w:bidi="it-IT"/>
                  </w:rPr>
                  <w:t>NOME</w:t>
                </w:r>
              </w:sdtContent>
            </w:sdt>
            <w:r w:rsidR="00D20DA9" w:rsidRPr="0074488A">
              <w:rPr>
                <w:lang w:bidi="it-IT"/>
              </w:rPr>
              <w:t xml:space="preserve"> </w:t>
            </w:r>
            <w:sdt>
              <w:sdtPr>
                <w:id w:val="873274106"/>
                <w:placeholder>
                  <w:docPart w:val="9DC760EF68324A91A962AB9FD624176D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D20DA9" w:rsidRPr="0074488A">
                  <w:rPr>
                    <w:lang w:bidi="it-IT"/>
                  </w:rPr>
                  <w:t>COGNOME</w:t>
                </w:r>
              </w:sdtContent>
            </w:sdt>
          </w:p>
          <w:p w14:paraId="67BE7B39" w14:textId="7B3642D5" w:rsidR="001C353B" w:rsidRDefault="001C353B" w:rsidP="00D20DA9">
            <w:pPr>
              <w:pStyle w:val="Sottotitolo"/>
              <w:rPr>
                <w:lang w:bidi="it-IT"/>
              </w:rPr>
            </w:pPr>
            <w:r>
              <w:rPr>
                <w:lang w:bidi="it-IT"/>
              </w:rPr>
              <w:t xml:space="preserve">Ordine </w:t>
            </w:r>
            <w:r w:rsidR="00C24494">
              <w:rPr>
                <w:lang w:bidi="it-IT"/>
              </w:rPr>
              <w:t>di appartenenza</w:t>
            </w:r>
            <w:r>
              <w:rPr>
                <w:lang w:bidi="it-IT"/>
              </w:rPr>
              <w:t xml:space="preserve">   </w:t>
            </w:r>
          </w:p>
          <w:p w14:paraId="5BE74C7B" w14:textId="6FEEDF13" w:rsidR="00C24494" w:rsidRDefault="00D46304" w:rsidP="00D20DA9">
            <w:pPr>
              <w:pStyle w:val="Sottotitolo"/>
              <w:rPr>
                <w:lang w:bidi="it-IT"/>
              </w:rPr>
            </w:pPr>
            <w:r>
              <w:rPr>
                <w:lang w:bidi="it-IT"/>
              </w:rPr>
              <w:t xml:space="preserve">   Sede dell’Ordine e anno di iscrizione</w:t>
            </w:r>
          </w:p>
          <w:p w14:paraId="536DEE56" w14:textId="1B0523C8" w:rsidR="00F316AD" w:rsidRPr="0074488A" w:rsidRDefault="00D46304" w:rsidP="00D20DA9">
            <w:pPr>
              <w:pStyle w:val="Sottotitolo"/>
            </w:pPr>
            <w:r>
              <w:rPr>
                <w:lang w:bidi="it-IT"/>
              </w:rPr>
              <w:t xml:space="preserve">Iscrizione </w:t>
            </w:r>
            <w:r w:rsidR="00C24494">
              <w:rPr>
                <w:lang w:bidi="it-IT"/>
              </w:rPr>
              <w:t>all’</w:t>
            </w:r>
            <w:r w:rsidR="00850FBA">
              <w:rPr>
                <w:lang w:bidi="it-IT"/>
              </w:rPr>
              <w:t>elenco nazionale gestori crisi d’impresa</w:t>
            </w:r>
            <w:r>
              <w:rPr>
                <w:lang w:bidi="it-IT"/>
              </w:rPr>
              <w:t xml:space="preserve"> </w:t>
            </w:r>
            <w:r w:rsidR="00C24494">
              <w:rPr>
                <w:lang w:bidi="it-IT"/>
              </w:rPr>
              <w:t xml:space="preserve">N. </w:t>
            </w:r>
            <w:r w:rsidR="00F316AD" w:rsidRPr="0074488A">
              <w:rPr>
                <w:lang w:bidi="it-IT"/>
              </w:rPr>
              <w:t xml:space="preserve"> </w:t>
            </w:r>
          </w:p>
        </w:tc>
      </w:tr>
      <w:tr w:rsidR="000749F9" w:rsidRPr="0074488A" w14:paraId="335329CE" w14:textId="77777777" w:rsidTr="001C353B">
        <w:trPr>
          <w:trHeight w:val="735"/>
        </w:trPr>
        <w:tc>
          <w:tcPr>
            <w:tcW w:w="3403" w:type="dxa"/>
            <w:tcBorders>
              <w:top w:val="single" w:sz="24" w:space="0" w:color="BF9268" w:themeColor="accent2"/>
            </w:tcBorders>
            <w:vAlign w:val="center"/>
          </w:tcPr>
          <w:p w14:paraId="04D617C4" w14:textId="77777777" w:rsidR="00F316AD" w:rsidRPr="0074488A" w:rsidRDefault="00790C32" w:rsidP="00D20DA9">
            <w:pPr>
              <w:jc w:val="center"/>
            </w:pPr>
            <w:sdt>
              <w:sdtPr>
                <w:id w:val="-95635898"/>
                <w:placeholder>
                  <w:docPart w:val="2E9E0AE9B01741199D895391092FFBD9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D20DA9" w:rsidRPr="0074488A">
                  <w:rPr>
                    <w:lang w:bidi="it-IT"/>
                  </w:rPr>
                  <w:t>[Indirizzo]</w:t>
                </w:r>
              </w:sdtContent>
            </w:sdt>
          </w:p>
        </w:tc>
        <w:tc>
          <w:tcPr>
            <w:tcW w:w="3356" w:type="dxa"/>
            <w:tcBorders>
              <w:top w:val="single" w:sz="24" w:space="0" w:color="BF9268" w:themeColor="accent2"/>
            </w:tcBorders>
            <w:vAlign w:val="center"/>
          </w:tcPr>
          <w:p w14:paraId="245A6CC8" w14:textId="77777777" w:rsidR="00F316AD" w:rsidRPr="0074488A" w:rsidRDefault="00790C32" w:rsidP="00D20DA9">
            <w:pPr>
              <w:jc w:val="center"/>
            </w:pPr>
            <w:sdt>
              <w:sdtPr>
                <w:id w:val="2016106680"/>
                <w:placeholder>
                  <w:docPart w:val="A352A8CF5B714539A969586C08050D8B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D20DA9" w:rsidRPr="0074488A">
                  <w:rPr>
                    <w:lang w:bidi="it-IT"/>
                  </w:rPr>
                  <w:t>[Telefono]</w:t>
                </w:r>
              </w:sdtContent>
            </w:sdt>
          </w:p>
        </w:tc>
        <w:tc>
          <w:tcPr>
            <w:tcW w:w="3589" w:type="dxa"/>
            <w:tcBorders>
              <w:top w:val="single" w:sz="24" w:space="0" w:color="BF9268" w:themeColor="accent2"/>
            </w:tcBorders>
            <w:vAlign w:val="center"/>
          </w:tcPr>
          <w:p w14:paraId="3C0BFF6F" w14:textId="77777777" w:rsidR="00F316AD" w:rsidRPr="0074488A" w:rsidRDefault="00790C32" w:rsidP="00D20DA9">
            <w:pPr>
              <w:jc w:val="center"/>
            </w:pPr>
            <w:sdt>
              <w:sdtPr>
                <w:id w:val="242768074"/>
                <w:placeholder>
                  <w:docPart w:val="A612BF62308E4187B12028F97AA09265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D20DA9" w:rsidRPr="0074488A">
                  <w:rPr>
                    <w:lang w:bidi="it-IT"/>
                  </w:rPr>
                  <w:t>[Posta elettronica]</w:t>
                </w:r>
              </w:sdtContent>
            </w:sdt>
            <w:r w:rsidR="00D20DA9" w:rsidRPr="0074488A">
              <w:rPr>
                <w:lang w:bidi="it-IT"/>
              </w:rPr>
              <w:t xml:space="preserve"> </w:t>
            </w:r>
          </w:p>
        </w:tc>
      </w:tr>
      <w:tr w:rsidR="000749F9" w:rsidRPr="00F77A50" w14:paraId="54CE90A0" w14:textId="77777777" w:rsidTr="001C353B">
        <w:trPr>
          <w:trHeight w:val="735"/>
        </w:trPr>
        <w:tc>
          <w:tcPr>
            <w:tcW w:w="3403" w:type="dxa"/>
            <w:tcBorders>
              <w:top w:val="single" w:sz="24" w:space="0" w:color="BF9268" w:themeColor="accent2"/>
            </w:tcBorders>
            <w:vAlign w:val="center"/>
          </w:tcPr>
          <w:p w14:paraId="18778D91" w14:textId="77777777" w:rsidR="00F77A50" w:rsidRPr="00F77A50" w:rsidRDefault="00F77A50" w:rsidP="00F77A50">
            <w:pPr>
              <w:rPr>
                <w:sz w:val="20"/>
                <w:szCs w:val="20"/>
              </w:rPr>
            </w:pPr>
          </w:p>
          <w:p w14:paraId="3D7EC353" w14:textId="77777777" w:rsidR="00F77A50" w:rsidRPr="00F77A50" w:rsidRDefault="00F77A50" w:rsidP="00F77A50">
            <w:pPr>
              <w:rPr>
                <w:sz w:val="20"/>
                <w:szCs w:val="20"/>
              </w:rPr>
            </w:pPr>
          </w:p>
          <w:p w14:paraId="43182437" w14:textId="77777777" w:rsidR="00C72255" w:rsidRPr="00F77A50" w:rsidRDefault="00F77A50" w:rsidP="00F77A50">
            <w:pPr>
              <w:rPr>
                <w:b/>
                <w:sz w:val="20"/>
                <w:szCs w:val="20"/>
              </w:rPr>
            </w:pPr>
            <w:r w:rsidRPr="00F77A50">
              <w:rPr>
                <w:b/>
                <w:sz w:val="20"/>
                <w:szCs w:val="20"/>
              </w:rPr>
              <w:t>DATI ANAGRAFICI</w:t>
            </w:r>
          </w:p>
          <w:p w14:paraId="10321C63" w14:textId="77777777" w:rsidR="00F77A50" w:rsidRPr="00F77A50" w:rsidRDefault="00F77A50" w:rsidP="00F77A50">
            <w:pPr>
              <w:rPr>
                <w:sz w:val="20"/>
                <w:szCs w:val="20"/>
              </w:rPr>
            </w:pPr>
          </w:p>
          <w:p w14:paraId="6D77C399" w14:textId="77777777" w:rsidR="00F77A50" w:rsidRDefault="00F77A50" w:rsidP="00A41E50">
            <w:pPr>
              <w:rPr>
                <w:sz w:val="20"/>
                <w:szCs w:val="20"/>
              </w:rPr>
            </w:pPr>
          </w:p>
          <w:p w14:paraId="2697C948" w14:textId="77777777" w:rsidR="005909EC" w:rsidRDefault="005909EC" w:rsidP="00A41E50">
            <w:pPr>
              <w:rPr>
                <w:sz w:val="20"/>
                <w:szCs w:val="20"/>
              </w:rPr>
            </w:pPr>
          </w:p>
          <w:p w14:paraId="28119D02" w14:textId="77777777" w:rsidR="00F77A50" w:rsidRPr="00F77A50" w:rsidRDefault="00F77A50" w:rsidP="005909EC">
            <w:pPr>
              <w:pStyle w:val="Testo"/>
            </w:pPr>
            <w:r w:rsidRPr="00F77A50">
              <w:t>Luogo di nascita</w:t>
            </w:r>
          </w:p>
          <w:p w14:paraId="46C12500" w14:textId="77777777" w:rsidR="00F77A50" w:rsidRPr="00F77A50" w:rsidRDefault="00F77A50" w:rsidP="005909EC">
            <w:pPr>
              <w:pStyle w:val="Testo"/>
            </w:pPr>
          </w:p>
          <w:p w14:paraId="7AB55194" w14:textId="77777777" w:rsidR="00F77A50" w:rsidRPr="00F77A50" w:rsidRDefault="00F77A50" w:rsidP="005909EC">
            <w:pPr>
              <w:pStyle w:val="Testo"/>
            </w:pPr>
            <w:r w:rsidRPr="00F77A50">
              <w:t>Data di nascita</w:t>
            </w:r>
          </w:p>
          <w:p w14:paraId="1907A024" w14:textId="77777777" w:rsidR="00F77A50" w:rsidRPr="00F77A50" w:rsidRDefault="00F77A50" w:rsidP="005909EC">
            <w:pPr>
              <w:pStyle w:val="Testo"/>
            </w:pPr>
          </w:p>
          <w:p w14:paraId="549744D7" w14:textId="77777777" w:rsidR="00F77A50" w:rsidRDefault="00F77A50" w:rsidP="005909EC">
            <w:pPr>
              <w:pStyle w:val="Testo"/>
            </w:pPr>
            <w:r w:rsidRPr="00F77A50">
              <w:t>Luogo di residenza</w:t>
            </w:r>
          </w:p>
          <w:p w14:paraId="4A38DC0C" w14:textId="77777777" w:rsidR="00F77A50" w:rsidRDefault="00F77A50" w:rsidP="005909EC">
            <w:pPr>
              <w:pStyle w:val="Testo"/>
            </w:pPr>
          </w:p>
          <w:p w14:paraId="025EA070" w14:textId="77777777" w:rsidR="00F77A50" w:rsidRDefault="00F77A50" w:rsidP="005909EC">
            <w:pPr>
              <w:pStyle w:val="Testo"/>
            </w:pPr>
            <w:r>
              <w:t>Indirizzo studio</w:t>
            </w:r>
          </w:p>
          <w:p w14:paraId="033DA7A2" w14:textId="77777777" w:rsidR="00F77A50" w:rsidRDefault="00F77A50" w:rsidP="005909EC">
            <w:pPr>
              <w:pStyle w:val="Testo"/>
            </w:pPr>
          </w:p>
          <w:p w14:paraId="6F549524" w14:textId="77777777" w:rsidR="00F77A50" w:rsidRPr="00F77A50" w:rsidRDefault="00F77A50" w:rsidP="005909EC">
            <w:pPr>
              <w:pStyle w:val="Testo"/>
            </w:pPr>
            <w:r>
              <w:t>Titoli professionali</w:t>
            </w:r>
          </w:p>
          <w:p w14:paraId="1AEA8C1F" w14:textId="77777777" w:rsidR="00F77A50" w:rsidRPr="00F77A50" w:rsidRDefault="00F77A50" w:rsidP="00A41E50">
            <w:pPr>
              <w:rPr>
                <w:sz w:val="20"/>
                <w:szCs w:val="20"/>
              </w:rPr>
            </w:pPr>
          </w:p>
          <w:p w14:paraId="330E51D0" w14:textId="77777777" w:rsidR="00F77A50" w:rsidRPr="00F77A50" w:rsidRDefault="00F77A50" w:rsidP="00A41E50">
            <w:pPr>
              <w:rPr>
                <w:sz w:val="20"/>
                <w:szCs w:val="20"/>
              </w:rPr>
            </w:pPr>
          </w:p>
          <w:p w14:paraId="47655627" w14:textId="4B41F218" w:rsidR="00F77A50" w:rsidRPr="001C353B" w:rsidRDefault="001C353B" w:rsidP="00A41E50">
            <w:pPr>
              <w:rPr>
                <w:b/>
                <w:bCs/>
                <w:sz w:val="20"/>
                <w:szCs w:val="20"/>
              </w:rPr>
            </w:pPr>
            <w:r w:rsidRPr="001C353B">
              <w:rPr>
                <w:b/>
                <w:bCs/>
                <w:sz w:val="20"/>
                <w:szCs w:val="20"/>
              </w:rPr>
              <w:t xml:space="preserve">FOTO </w:t>
            </w:r>
            <w:r>
              <w:rPr>
                <w:b/>
                <w:bCs/>
                <w:sz w:val="20"/>
                <w:szCs w:val="20"/>
              </w:rPr>
              <w:t>(</w:t>
            </w:r>
            <w:r w:rsidRPr="001C353B">
              <w:rPr>
                <w:b/>
                <w:bCs/>
                <w:sz w:val="20"/>
                <w:szCs w:val="20"/>
              </w:rPr>
              <w:t>FACOLTATIVA</w:t>
            </w:r>
            <w:r>
              <w:rPr>
                <w:b/>
                <w:bCs/>
                <w:sz w:val="20"/>
                <w:szCs w:val="20"/>
              </w:rPr>
              <w:t>)</w:t>
            </w:r>
          </w:p>
          <w:p w14:paraId="15A6FBD9" w14:textId="77777777" w:rsidR="005909EC" w:rsidRDefault="005909EC" w:rsidP="00A41E50">
            <w:pPr>
              <w:rPr>
                <w:sz w:val="20"/>
                <w:szCs w:val="20"/>
              </w:rPr>
            </w:pPr>
          </w:p>
          <w:p w14:paraId="421879F7" w14:textId="77777777" w:rsidR="005909EC" w:rsidRPr="00F77A50" w:rsidRDefault="005909EC" w:rsidP="00A41E50">
            <w:pPr>
              <w:rPr>
                <w:sz w:val="20"/>
                <w:szCs w:val="20"/>
              </w:rPr>
            </w:pPr>
          </w:p>
        </w:tc>
        <w:tc>
          <w:tcPr>
            <w:tcW w:w="3356" w:type="dxa"/>
            <w:tcBorders>
              <w:top w:val="single" w:sz="24" w:space="0" w:color="BF9268" w:themeColor="accent2"/>
            </w:tcBorders>
            <w:vAlign w:val="center"/>
          </w:tcPr>
          <w:p w14:paraId="400BD32B" w14:textId="77777777" w:rsidR="00C72255" w:rsidRPr="00F77A50" w:rsidRDefault="00C72255" w:rsidP="00D20D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89" w:type="dxa"/>
            <w:tcBorders>
              <w:top w:val="single" w:sz="24" w:space="0" w:color="BF9268" w:themeColor="accent2"/>
            </w:tcBorders>
            <w:vAlign w:val="center"/>
          </w:tcPr>
          <w:p w14:paraId="20B0FBAE" w14:textId="77777777" w:rsidR="00C72255" w:rsidRPr="00F77A50" w:rsidRDefault="00C72255" w:rsidP="00D20DA9">
            <w:pPr>
              <w:jc w:val="center"/>
              <w:rPr>
                <w:sz w:val="20"/>
                <w:szCs w:val="20"/>
              </w:rPr>
            </w:pPr>
          </w:p>
          <w:p w14:paraId="40B3FAA2" w14:textId="77777777" w:rsidR="00A41E50" w:rsidRPr="00F77A50" w:rsidRDefault="00A41E50" w:rsidP="00D20DA9">
            <w:pPr>
              <w:jc w:val="center"/>
              <w:rPr>
                <w:sz w:val="20"/>
                <w:szCs w:val="20"/>
              </w:rPr>
            </w:pPr>
          </w:p>
          <w:p w14:paraId="53A2EA13" w14:textId="77777777" w:rsidR="00A41E50" w:rsidRPr="00F77A50" w:rsidRDefault="00A41E50" w:rsidP="00D20DA9">
            <w:pPr>
              <w:jc w:val="center"/>
              <w:rPr>
                <w:sz w:val="20"/>
                <w:szCs w:val="20"/>
              </w:rPr>
            </w:pPr>
          </w:p>
          <w:p w14:paraId="2BFAB0D9" w14:textId="77777777" w:rsidR="00A41E50" w:rsidRPr="00F77A50" w:rsidRDefault="00A41E50" w:rsidP="00D20DA9">
            <w:pPr>
              <w:jc w:val="center"/>
              <w:rPr>
                <w:sz w:val="20"/>
                <w:szCs w:val="20"/>
              </w:rPr>
            </w:pPr>
          </w:p>
          <w:p w14:paraId="4B5F356B" w14:textId="77777777" w:rsidR="00A41E50" w:rsidRPr="00F77A50" w:rsidRDefault="00A41E50" w:rsidP="00D20DA9">
            <w:pPr>
              <w:jc w:val="center"/>
              <w:rPr>
                <w:sz w:val="20"/>
                <w:szCs w:val="20"/>
              </w:rPr>
            </w:pPr>
          </w:p>
          <w:p w14:paraId="1E9139BE" w14:textId="77777777" w:rsidR="00A41E50" w:rsidRPr="00F77A50" w:rsidRDefault="00A41E50" w:rsidP="00D20DA9">
            <w:pPr>
              <w:jc w:val="center"/>
              <w:rPr>
                <w:sz w:val="20"/>
                <w:szCs w:val="20"/>
              </w:rPr>
            </w:pPr>
          </w:p>
          <w:p w14:paraId="4460E8C4" w14:textId="77777777" w:rsidR="00A41E50" w:rsidRPr="00F77A50" w:rsidRDefault="00A41E50" w:rsidP="00D20DA9">
            <w:pPr>
              <w:jc w:val="center"/>
              <w:rPr>
                <w:sz w:val="20"/>
                <w:szCs w:val="20"/>
              </w:rPr>
            </w:pPr>
          </w:p>
        </w:tc>
      </w:tr>
      <w:tr w:rsidR="000749F9" w:rsidRPr="0074488A" w14:paraId="5ADDDCBA" w14:textId="77777777" w:rsidTr="001C353B">
        <w:trPr>
          <w:trHeight w:val="210"/>
        </w:trPr>
        <w:tc>
          <w:tcPr>
            <w:tcW w:w="3403" w:type="dxa"/>
            <w:tcBorders>
              <w:bottom w:val="single" w:sz="18" w:space="0" w:color="BF9268" w:themeColor="accent2"/>
            </w:tcBorders>
          </w:tcPr>
          <w:p w14:paraId="138F39C5" w14:textId="77777777" w:rsidR="00CD50FD" w:rsidRPr="0074488A" w:rsidRDefault="00CD50FD" w:rsidP="00CD50FD"/>
        </w:tc>
        <w:tc>
          <w:tcPr>
            <w:tcW w:w="3356" w:type="dxa"/>
            <w:vMerge w:val="restart"/>
            <w:shd w:val="clear" w:color="auto" w:fill="303848" w:themeFill="accent1"/>
            <w:vAlign w:val="center"/>
          </w:tcPr>
          <w:p w14:paraId="78A806C4" w14:textId="77777777" w:rsidR="00866585" w:rsidRPr="00F77A50" w:rsidRDefault="002C208E" w:rsidP="00866585">
            <w:pPr>
              <w:pStyle w:val="Titolo1"/>
              <w:rPr>
                <w:sz w:val="22"/>
                <w:szCs w:val="22"/>
              </w:rPr>
            </w:pPr>
            <w:r w:rsidRPr="00F77A50">
              <w:rPr>
                <w:sz w:val="22"/>
                <w:szCs w:val="22"/>
              </w:rPr>
              <w:t>FORMAZIONE ACCADEMICA</w:t>
            </w:r>
          </w:p>
          <w:p w14:paraId="611882FD" w14:textId="77777777" w:rsidR="00866585" w:rsidRPr="00866585" w:rsidRDefault="00866585" w:rsidP="00866585">
            <w:pPr>
              <w:pStyle w:val="Titolo1"/>
            </w:pPr>
            <w:r w:rsidRPr="00F77A50">
              <w:rPr>
                <w:sz w:val="22"/>
                <w:szCs w:val="22"/>
              </w:rPr>
              <w:t xml:space="preserve"> e QUALIFICAZIONE PROFESSIONALE</w:t>
            </w:r>
          </w:p>
        </w:tc>
        <w:tc>
          <w:tcPr>
            <w:tcW w:w="3589" w:type="dxa"/>
            <w:tcBorders>
              <w:bottom w:val="single" w:sz="18" w:space="0" w:color="BF9268" w:themeColor="accent2"/>
            </w:tcBorders>
          </w:tcPr>
          <w:p w14:paraId="0466126F" w14:textId="77777777" w:rsidR="00CD50FD" w:rsidRPr="0074488A" w:rsidRDefault="00CD50FD"/>
        </w:tc>
      </w:tr>
      <w:tr w:rsidR="000749F9" w:rsidRPr="0074488A" w14:paraId="1CE101EF" w14:textId="77777777" w:rsidTr="001C353B">
        <w:trPr>
          <w:trHeight w:val="210"/>
        </w:trPr>
        <w:tc>
          <w:tcPr>
            <w:tcW w:w="3403" w:type="dxa"/>
            <w:tcBorders>
              <w:top w:val="single" w:sz="18" w:space="0" w:color="BF9268" w:themeColor="accent2"/>
            </w:tcBorders>
          </w:tcPr>
          <w:p w14:paraId="0C69B273" w14:textId="77777777" w:rsidR="00CD50FD" w:rsidRPr="0074488A" w:rsidRDefault="00CD50FD" w:rsidP="00CD50FD"/>
        </w:tc>
        <w:tc>
          <w:tcPr>
            <w:tcW w:w="3356" w:type="dxa"/>
            <w:vMerge/>
            <w:shd w:val="clear" w:color="auto" w:fill="303848" w:themeFill="accent1"/>
            <w:vAlign w:val="center"/>
          </w:tcPr>
          <w:p w14:paraId="4DEFA850" w14:textId="77777777" w:rsidR="00CD50FD" w:rsidRPr="0074488A" w:rsidRDefault="00CD50FD" w:rsidP="0040233B">
            <w:pPr>
              <w:pStyle w:val="Titolo1"/>
            </w:pPr>
          </w:p>
        </w:tc>
        <w:tc>
          <w:tcPr>
            <w:tcW w:w="3589" w:type="dxa"/>
            <w:tcBorders>
              <w:top w:val="single" w:sz="18" w:space="0" w:color="BF9268" w:themeColor="accent2"/>
            </w:tcBorders>
          </w:tcPr>
          <w:p w14:paraId="7E18EA4A" w14:textId="77777777" w:rsidR="00CD50FD" w:rsidRPr="0074488A" w:rsidRDefault="00CD50FD">
            <w:pPr>
              <w:rPr>
                <w:noProof/>
              </w:rPr>
            </w:pPr>
          </w:p>
        </w:tc>
      </w:tr>
      <w:tr w:rsidR="0040233B" w:rsidRPr="0074488A" w14:paraId="2CA46324" w14:textId="77777777" w:rsidTr="001C353B">
        <w:trPr>
          <w:trHeight w:val="1180"/>
        </w:trPr>
        <w:tc>
          <w:tcPr>
            <w:tcW w:w="10348" w:type="dxa"/>
            <w:gridSpan w:val="3"/>
            <w:vAlign w:val="center"/>
          </w:tcPr>
          <w:p w14:paraId="7F13FAC6" w14:textId="77777777" w:rsidR="00DC3D61" w:rsidRDefault="00DC3D61" w:rsidP="00D20DA9">
            <w:pPr>
              <w:pStyle w:val="Testo"/>
              <w:rPr>
                <w:szCs w:val="20"/>
              </w:rPr>
            </w:pPr>
          </w:p>
          <w:p w14:paraId="3C886CAD" w14:textId="77777777" w:rsidR="0040233B" w:rsidRDefault="002C208E" w:rsidP="00D20DA9">
            <w:pPr>
              <w:pStyle w:val="Testo"/>
              <w:rPr>
                <w:szCs w:val="20"/>
              </w:rPr>
            </w:pPr>
            <w:r w:rsidRPr="00336BCF">
              <w:rPr>
                <w:szCs w:val="20"/>
              </w:rPr>
              <w:t>Laurea conseguita:</w:t>
            </w:r>
          </w:p>
          <w:p w14:paraId="58BDEE4E" w14:textId="77777777" w:rsidR="00C31948" w:rsidRPr="00C31948" w:rsidRDefault="00C31948" w:rsidP="00C31948"/>
          <w:p w14:paraId="096C0ECA" w14:textId="77777777" w:rsidR="00336BCF" w:rsidRPr="00336BCF" w:rsidRDefault="00336BCF" w:rsidP="00336BCF"/>
          <w:p w14:paraId="118016CE" w14:textId="77777777" w:rsidR="002C208E" w:rsidRDefault="00866585" w:rsidP="00336BCF">
            <w:pPr>
              <w:pStyle w:val="Testo"/>
            </w:pPr>
            <w:r w:rsidRPr="00336BCF">
              <w:t xml:space="preserve">Titoli accademici (in materie economiche </w:t>
            </w:r>
            <w:r w:rsidR="00DC3D61">
              <w:t>o</w:t>
            </w:r>
            <w:r w:rsidRPr="00336BCF">
              <w:t xml:space="preserve"> giuridiche)</w:t>
            </w:r>
            <w:r w:rsidR="00336BCF">
              <w:t>:</w:t>
            </w:r>
          </w:p>
          <w:p w14:paraId="79F791E2" w14:textId="77777777" w:rsidR="00C31948" w:rsidRPr="00C31948" w:rsidRDefault="00C31948" w:rsidP="00C31948"/>
          <w:p w14:paraId="29A47C05" w14:textId="77777777" w:rsidR="00336BCF" w:rsidRPr="00336BCF" w:rsidRDefault="00336BCF" w:rsidP="00336BCF"/>
          <w:p w14:paraId="26369B78" w14:textId="77777777" w:rsidR="00866585" w:rsidRDefault="00866585" w:rsidP="00336BCF">
            <w:pPr>
              <w:pStyle w:val="Testo"/>
            </w:pPr>
            <w:r w:rsidRPr="00336BCF">
              <w:t xml:space="preserve">Partecipazione a </w:t>
            </w:r>
            <w:r w:rsidR="00C31948">
              <w:t>Commissioni di studio in materie</w:t>
            </w:r>
            <w:r w:rsidRPr="00336BCF">
              <w:t xml:space="preserve"> economic</w:t>
            </w:r>
            <w:r w:rsidR="00C31948">
              <w:t>he o giuridiche</w:t>
            </w:r>
            <w:r w:rsidR="00336BCF">
              <w:t>:</w:t>
            </w:r>
          </w:p>
          <w:p w14:paraId="17F7014B" w14:textId="77777777" w:rsidR="00C31948" w:rsidRPr="00C31948" w:rsidRDefault="00C31948" w:rsidP="00C31948"/>
          <w:p w14:paraId="79F964A6" w14:textId="77777777" w:rsidR="00336BCF" w:rsidRPr="00336BCF" w:rsidRDefault="00336BCF" w:rsidP="00336BCF"/>
          <w:p w14:paraId="6F971C4D" w14:textId="77777777" w:rsidR="00866585" w:rsidRDefault="00866585" w:rsidP="00336BCF">
            <w:pPr>
              <w:pStyle w:val="Testo"/>
            </w:pPr>
            <w:r w:rsidRPr="00336BCF">
              <w:t>Componente di commissione tributaria</w:t>
            </w:r>
            <w:r w:rsidR="00336BCF">
              <w:t>:</w:t>
            </w:r>
          </w:p>
          <w:p w14:paraId="1325BAAC" w14:textId="77777777" w:rsidR="00C31948" w:rsidRPr="00C31948" w:rsidRDefault="00C31948" w:rsidP="00C31948"/>
          <w:p w14:paraId="29772656" w14:textId="77777777" w:rsidR="00336BCF" w:rsidRPr="00336BCF" w:rsidRDefault="00336BCF" w:rsidP="00336BCF"/>
          <w:p w14:paraId="5B068084" w14:textId="77777777" w:rsidR="00866585" w:rsidRDefault="00866585" w:rsidP="00336BCF">
            <w:pPr>
              <w:pStyle w:val="Testo"/>
            </w:pPr>
            <w:r w:rsidRPr="00336BCF">
              <w:t>Pubbl</w:t>
            </w:r>
            <w:r w:rsidR="00DC3D61">
              <w:t>icazioni in materie economiche o</w:t>
            </w:r>
            <w:r w:rsidRPr="00336BCF">
              <w:t xml:space="preserve"> giuridiche</w:t>
            </w:r>
            <w:r w:rsidR="00336BCF">
              <w:t>:</w:t>
            </w:r>
          </w:p>
          <w:p w14:paraId="237D288A" w14:textId="77777777" w:rsidR="005909EC" w:rsidRDefault="005909EC" w:rsidP="005909EC"/>
          <w:p w14:paraId="1388EEC8" w14:textId="77777777" w:rsidR="005909EC" w:rsidRDefault="005909EC" w:rsidP="005909EC"/>
          <w:p w14:paraId="073D2E6D" w14:textId="77777777" w:rsidR="005909EC" w:rsidRPr="005909EC" w:rsidRDefault="005909EC" w:rsidP="005909EC"/>
          <w:p w14:paraId="512AAED0" w14:textId="77777777" w:rsidR="00C31948" w:rsidRDefault="00C31948" w:rsidP="00C31948"/>
          <w:p w14:paraId="6D8149A3" w14:textId="77777777" w:rsidR="00C31948" w:rsidRDefault="00C31948" w:rsidP="00C31948"/>
          <w:p w14:paraId="13F2D785" w14:textId="77777777" w:rsidR="00C31948" w:rsidRPr="00C31948" w:rsidRDefault="00C31948" w:rsidP="00C31948"/>
          <w:p w14:paraId="6642D2F8" w14:textId="77777777" w:rsidR="00336BCF" w:rsidRPr="00336BCF" w:rsidRDefault="00336BCF" w:rsidP="00336BCF"/>
        </w:tc>
      </w:tr>
      <w:tr w:rsidR="000749F9" w:rsidRPr="0074488A" w14:paraId="1F012D3F" w14:textId="77777777" w:rsidTr="001C353B">
        <w:trPr>
          <w:trHeight w:val="220"/>
        </w:trPr>
        <w:tc>
          <w:tcPr>
            <w:tcW w:w="3403" w:type="dxa"/>
            <w:vMerge w:val="restart"/>
            <w:shd w:val="clear" w:color="auto" w:fill="F2F2F2" w:themeFill="background1" w:themeFillShade="F2"/>
            <w:vAlign w:val="center"/>
          </w:tcPr>
          <w:p w14:paraId="397C16E6" w14:textId="77777777" w:rsidR="00CD50FD" w:rsidRPr="0074488A" w:rsidRDefault="00CD50FD" w:rsidP="00D20DA9">
            <w:pPr>
              <w:pStyle w:val="Titolo2"/>
            </w:pPr>
          </w:p>
        </w:tc>
        <w:tc>
          <w:tcPr>
            <w:tcW w:w="3356" w:type="dxa"/>
            <w:vMerge w:val="restart"/>
            <w:shd w:val="clear" w:color="auto" w:fill="303848" w:themeFill="accent1"/>
            <w:vAlign w:val="center"/>
          </w:tcPr>
          <w:p w14:paraId="68873F95" w14:textId="77777777" w:rsidR="00CD50FD" w:rsidRPr="0074488A" w:rsidRDefault="00DC3D61" w:rsidP="00D20DA9">
            <w:pPr>
              <w:pStyle w:val="Titolo1"/>
            </w:pPr>
            <w:r w:rsidRPr="005F23D5">
              <w:rPr>
                <w:sz w:val="22"/>
                <w:szCs w:val="22"/>
              </w:rPr>
              <w:t>ATTIVITA’ PROFESSIONALI (indicare solo le attività degli ultimi cinque anni</w:t>
            </w:r>
            <w:r>
              <w:t>)</w:t>
            </w:r>
          </w:p>
        </w:tc>
        <w:tc>
          <w:tcPr>
            <w:tcW w:w="3589" w:type="dxa"/>
            <w:tcBorders>
              <w:bottom w:val="single" w:sz="18" w:space="0" w:color="BF9268" w:themeColor="accent2"/>
            </w:tcBorders>
          </w:tcPr>
          <w:p w14:paraId="279F22A7" w14:textId="77777777" w:rsidR="00CD50FD" w:rsidRPr="0074488A" w:rsidRDefault="00CD50FD"/>
        </w:tc>
      </w:tr>
      <w:tr w:rsidR="000749F9" w:rsidRPr="0074488A" w14:paraId="1AEA7885" w14:textId="77777777" w:rsidTr="001C353B">
        <w:trPr>
          <w:trHeight w:val="220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0B3195CB" w14:textId="77777777" w:rsidR="00CD50FD" w:rsidRPr="0074488A" w:rsidRDefault="00CD50FD" w:rsidP="0040233B">
            <w:pPr>
              <w:pStyle w:val="Titolo2"/>
            </w:pPr>
          </w:p>
        </w:tc>
        <w:tc>
          <w:tcPr>
            <w:tcW w:w="3356" w:type="dxa"/>
            <w:vMerge/>
            <w:shd w:val="clear" w:color="auto" w:fill="303848" w:themeFill="accent1"/>
            <w:vAlign w:val="center"/>
          </w:tcPr>
          <w:p w14:paraId="084C404D" w14:textId="77777777" w:rsidR="00CD50FD" w:rsidRPr="0074488A" w:rsidRDefault="00CD50FD" w:rsidP="0040233B">
            <w:pPr>
              <w:pStyle w:val="Titolo1"/>
            </w:pPr>
          </w:p>
        </w:tc>
        <w:tc>
          <w:tcPr>
            <w:tcW w:w="3589" w:type="dxa"/>
          </w:tcPr>
          <w:p w14:paraId="704B7C3F" w14:textId="77777777" w:rsidR="00CD50FD" w:rsidRPr="0074488A" w:rsidRDefault="00CD50FD"/>
        </w:tc>
      </w:tr>
      <w:tr w:rsidR="0040233B" w:rsidRPr="0074488A" w14:paraId="027A2382" w14:textId="77777777" w:rsidTr="001C353B">
        <w:trPr>
          <w:trHeight w:val="3403"/>
        </w:trPr>
        <w:tc>
          <w:tcPr>
            <w:tcW w:w="3403" w:type="dxa"/>
            <w:shd w:val="clear" w:color="auto" w:fill="F2F2F2" w:themeFill="background1" w:themeFillShade="F2"/>
          </w:tcPr>
          <w:p w14:paraId="301E5511" w14:textId="77777777" w:rsidR="0040233B" w:rsidRPr="0074488A" w:rsidRDefault="0040233B" w:rsidP="0040233B">
            <w:pPr>
              <w:pStyle w:val="Testo"/>
            </w:pPr>
          </w:p>
          <w:p w14:paraId="16B24359" w14:textId="77777777" w:rsidR="00D20DA9" w:rsidRDefault="00D20DA9" w:rsidP="0040233B">
            <w:pPr>
              <w:pStyle w:val="Testo"/>
            </w:pPr>
          </w:p>
          <w:p w14:paraId="4FCE5C76" w14:textId="77777777" w:rsidR="000513FC" w:rsidRDefault="000513FC" w:rsidP="000513FC"/>
          <w:p w14:paraId="3ABDFE5F" w14:textId="77777777" w:rsidR="000513FC" w:rsidRDefault="000513FC" w:rsidP="000513FC"/>
          <w:p w14:paraId="25D464BF" w14:textId="77777777" w:rsidR="000513FC" w:rsidRDefault="000513FC" w:rsidP="000513FC"/>
          <w:p w14:paraId="6029ABE2" w14:textId="77777777" w:rsidR="000513FC" w:rsidRDefault="000513FC" w:rsidP="000513FC"/>
          <w:p w14:paraId="39B3D54B" w14:textId="77777777" w:rsidR="000513FC" w:rsidRPr="000513FC" w:rsidRDefault="000513FC" w:rsidP="000513FC"/>
        </w:tc>
        <w:tc>
          <w:tcPr>
            <w:tcW w:w="6945" w:type="dxa"/>
            <w:gridSpan w:val="2"/>
            <w:vAlign w:val="center"/>
          </w:tcPr>
          <w:p w14:paraId="430A7011" w14:textId="77777777" w:rsidR="0040233B" w:rsidRPr="0074488A" w:rsidRDefault="0040233B" w:rsidP="00D20DA9">
            <w:pPr>
              <w:pStyle w:val="Testo"/>
            </w:pPr>
          </w:p>
        </w:tc>
      </w:tr>
      <w:tr w:rsidR="000749F9" w:rsidRPr="0074488A" w14:paraId="71A02E2B" w14:textId="77777777" w:rsidTr="001C353B">
        <w:trPr>
          <w:trHeight w:val="220"/>
        </w:trPr>
        <w:tc>
          <w:tcPr>
            <w:tcW w:w="3403" w:type="dxa"/>
            <w:vMerge w:val="restart"/>
            <w:shd w:val="clear" w:color="auto" w:fill="F2F2F2" w:themeFill="background1" w:themeFillShade="F2"/>
            <w:vAlign w:val="center"/>
          </w:tcPr>
          <w:p w14:paraId="22B0D1D9" w14:textId="77777777" w:rsidR="00CD50FD" w:rsidRDefault="00CD50FD" w:rsidP="00D20DA9">
            <w:pPr>
              <w:pStyle w:val="Titolo2"/>
            </w:pPr>
          </w:p>
          <w:p w14:paraId="746F3E55" w14:textId="77777777" w:rsidR="000513FC" w:rsidRPr="000513FC" w:rsidRDefault="000513FC" w:rsidP="000513FC"/>
        </w:tc>
        <w:tc>
          <w:tcPr>
            <w:tcW w:w="3356" w:type="dxa"/>
            <w:vMerge w:val="restart"/>
            <w:shd w:val="clear" w:color="auto" w:fill="303848" w:themeFill="accent1"/>
            <w:vAlign w:val="center"/>
          </w:tcPr>
          <w:p w14:paraId="6AB7452D" w14:textId="2CDEE39A" w:rsidR="00CD50FD" w:rsidRPr="007835FD" w:rsidRDefault="000749F9" w:rsidP="00D20DA9">
            <w:pPr>
              <w:pStyle w:val="Titolo1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bidi="it-IT"/>
              </w:rPr>
              <w:t>ESPERIENZE</w:t>
            </w:r>
            <w:r w:rsidR="001C353B">
              <w:rPr>
                <w:sz w:val="22"/>
                <w:szCs w:val="22"/>
                <w:lang w:bidi="it-IT"/>
              </w:rPr>
              <w:t xml:space="preserve"> MATURATE NEL SETTORE D</w:t>
            </w:r>
            <w:r w:rsidR="00D46304">
              <w:rPr>
                <w:sz w:val="22"/>
                <w:szCs w:val="22"/>
                <w:lang w:bidi="it-IT"/>
              </w:rPr>
              <w:t>ELLA CRISI D’IMPRESA, DELLE RIS</w:t>
            </w:r>
            <w:r w:rsidR="001C353B">
              <w:rPr>
                <w:sz w:val="22"/>
                <w:szCs w:val="22"/>
                <w:lang w:bidi="it-IT"/>
              </w:rPr>
              <w:t xml:space="preserve">TRUTTURAZIONI AZIENDALI, DELLE PROCEDURE CONCORSUALI </w:t>
            </w:r>
          </w:p>
        </w:tc>
        <w:tc>
          <w:tcPr>
            <w:tcW w:w="3589" w:type="dxa"/>
            <w:tcBorders>
              <w:bottom w:val="single" w:sz="18" w:space="0" w:color="BF9268" w:themeColor="accent2"/>
            </w:tcBorders>
          </w:tcPr>
          <w:p w14:paraId="13E5CAC2" w14:textId="77777777" w:rsidR="00CD50FD" w:rsidRPr="0074488A" w:rsidRDefault="00CD50FD"/>
        </w:tc>
      </w:tr>
      <w:tr w:rsidR="000749F9" w:rsidRPr="0074488A" w14:paraId="4114566B" w14:textId="77777777" w:rsidTr="001C353B">
        <w:trPr>
          <w:trHeight w:val="220"/>
        </w:trPr>
        <w:tc>
          <w:tcPr>
            <w:tcW w:w="3403" w:type="dxa"/>
            <w:vMerge/>
            <w:shd w:val="clear" w:color="auto" w:fill="F2F2F2" w:themeFill="background1" w:themeFillShade="F2"/>
            <w:vAlign w:val="center"/>
          </w:tcPr>
          <w:p w14:paraId="29182295" w14:textId="77777777" w:rsidR="00CD50FD" w:rsidRPr="0074488A" w:rsidRDefault="00CD50FD" w:rsidP="00CD50FD">
            <w:pPr>
              <w:pStyle w:val="Titolo2"/>
              <w:rPr>
                <w:spacing w:val="32"/>
              </w:rPr>
            </w:pPr>
          </w:p>
        </w:tc>
        <w:tc>
          <w:tcPr>
            <w:tcW w:w="3356" w:type="dxa"/>
            <w:vMerge/>
            <w:shd w:val="clear" w:color="auto" w:fill="303848" w:themeFill="accent1"/>
            <w:vAlign w:val="center"/>
          </w:tcPr>
          <w:p w14:paraId="1DF36474" w14:textId="77777777" w:rsidR="00CD50FD" w:rsidRPr="0074488A" w:rsidRDefault="00CD50FD" w:rsidP="00CD50FD">
            <w:pPr>
              <w:pStyle w:val="Titolo1"/>
            </w:pPr>
          </w:p>
        </w:tc>
        <w:tc>
          <w:tcPr>
            <w:tcW w:w="3589" w:type="dxa"/>
          </w:tcPr>
          <w:p w14:paraId="1D618412" w14:textId="77777777" w:rsidR="00CD50FD" w:rsidRPr="0074488A" w:rsidRDefault="00CD50FD"/>
        </w:tc>
      </w:tr>
      <w:tr w:rsidR="007835FD" w:rsidRPr="0074488A" w14:paraId="78B02096" w14:textId="77777777" w:rsidTr="001C353B">
        <w:trPr>
          <w:trHeight w:val="3079"/>
        </w:trPr>
        <w:tc>
          <w:tcPr>
            <w:tcW w:w="3403" w:type="dxa"/>
            <w:shd w:val="clear" w:color="auto" w:fill="F2F2F2" w:themeFill="background1" w:themeFillShade="F2"/>
            <w:vAlign w:val="center"/>
          </w:tcPr>
          <w:p w14:paraId="44442355" w14:textId="77777777" w:rsidR="007835FD" w:rsidRPr="0074488A" w:rsidRDefault="007835FD" w:rsidP="007835FD">
            <w:pPr>
              <w:pStyle w:val="Testo"/>
            </w:pPr>
          </w:p>
        </w:tc>
        <w:tc>
          <w:tcPr>
            <w:tcW w:w="6945" w:type="dxa"/>
            <w:gridSpan w:val="2"/>
          </w:tcPr>
          <w:p w14:paraId="050C5344" w14:textId="77777777" w:rsidR="007835FD" w:rsidRDefault="007835FD" w:rsidP="007835FD">
            <w:pPr>
              <w:pStyle w:val="Testo"/>
            </w:pPr>
          </w:p>
          <w:p w14:paraId="44E313F2" w14:textId="77777777" w:rsidR="000749F9" w:rsidRDefault="000749F9" w:rsidP="000749F9"/>
          <w:p w14:paraId="56810640" w14:textId="77777777" w:rsidR="000749F9" w:rsidRDefault="000749F9" w:rsidP="000749F9"/>
          <w:p w14:paraId="2ED9AF33" w14:textId="77777777" w:rsidR="000749F9" w:rsidRDefault="000749F9" w:rsidP="000749F9"/>
          <w:p w14:paraId="70230B38" w14:textId="77777777" w:rsidR="000749F9" w:rsidRDefault="000749F9" w:rsidP="000749F9"/>
          <w:p w14:paraId="0B725F6E" w14:textId="77777777" w:rsidR="000749F9" w:rsidRDefault="000749F9" w:rsidP="000749F9"/>
          <w:p w14:paraId="3DC3AAA5" w14:textId="77777777" w:rsidR="000749F9" w:rsidRDefault="000749F9" w:rsidP="000749F9"/>
          <w:p w14:paraId="167651D0" w14:textId="77777777" w:rsidR="000749F9" w:rsidRDefault="000749F9" w:rsidP="000749F9"/>
          <w:p w14:paraId="542D522E" w14:textId="77777777" w:rsidR="000749F9" w:rsidRDefault="000749F9" w:rsidP="000749F9"/>
          <w:p w14:paraId="69B6A2B3" w14:textId="77777777" w:rsidR="000749F9" w:rsidRDefault="000749F9" w:rsidP="000749F9"/>
          <w:p w14:paraId="1E8C8DC3" w14:textId="77777777" w:rsidR="000749F9" w:rsidRDefault="000749F9" w:rsidP="000749F9"/>
          <w:p w14:paraId="1127386D" w14:textId="77777777" w:rsidR="000749F9" w:rsidRDefault="000749F9" w:rsidP="000749F9"/>
          <w:p w14:paraId="28AC651F" w14:textId="77777777" w:rsidR="000749F9" w:rsidRPr="000749F9" w:rsidRDefault="000749F9" w:rsidP="000749F9"/>
        </w:tc>
      </w:tr>
      <w:tr w:rsidR="000749F9" w:rsidRPr="0074488A" w14:paraId="1DFE4E6F" w14:textId="77777777" w:rsidTr="001C353B">
        <w:trPr>
          <w:trHeight w:val="220"/>
        </w:trPr>
        <w:tc>
          <w:tcPr>
            <w:tcW w:w="3403" w:type="dxa"/>
            <w:vMerge w:val="restart"/>
            <w:shd w:val="clear" w:color="auto" w:fill="F2F2F2" w:themeFill="background1" w:themeFillShade="F2"/>
          </w:tcPr>
          <w:p w14:paraId="17DF21E4" w14:textId="77777777" w:rsidR="007835FD" w:rsidRPr="0074488A" w:rsidRDefault="007835FD" w:rsidP="007835FD"/>
        </w:tc>
        <w:tc>
          <w:tcPr>
            <w:tcW w:w="3356" w:type="dxa"/>
            <w:vMerge w:val="restart"/>
            <w:shd w:val="clear" w:color="auto" w:fill="303848" w:themeFill="accent1"/>
          </w:tcPr>
          <w:p w14:paraId="6623E3FE" w14:textId="77777777" w:rsidR="007835FD" w:rsidRPr="005F23D5" w:rsidRDefault="000749F9" w:rsidP="007835FD">
            <w:pPr>
              <w:pStyle w:val="Titolo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ORGANIZZAZIONE PROFESSIONALE E DELLO STUDIO</w:t>
            </w:r>
          </w:p>
        </w:tc>
        <w:tc>
          <w:tcPr>
            <w:tcW w:w="3589" w:type="dxa"/>
            <w:tcBorders>
              <w:bottom w:val="single" w:sz="18" w:space="0" w:color="BF9268" w:themeColor="accent2"/>
            </w:tcBorders>
          </w:tcPr>
          <w:p w14:paraId="09EE8202" w14:textId="77777777" w:rsidR="007835FD" w:rsidRPr="0074488A" w:rsidRDefault="007835FD" w:rsidP="007835FD"/>
        </w:tc>
      </w:tr>
      <w:tr w:rsidR="000749F9" w:rsidRPr="0074488A" w14:paraId="246FE4C8" w14:textId="77777777" w:rsidTr="001C353B">
        <w:trPr>
          <w:trHeight w:val="220"/>
        </w:trPr>
        <w:tc>
          <w:tcPr>
            <w:tcW w:w="3403" w:type="dxa"/>
            <w:vMerge/>
            <w:shd w:val="clear" w:color="auto" w:fill="F2F2F2" w:themeFill="background1" w:themeFillShade="F2"/>
          </w:tcPr>
          <w:p w14:paraId="4013CBA5" w14:textId="77777777" w:rsidR="007835FD" w:rsidRPr="0074488A" w:rsidRDefault="007835FD" w:rsidP="007835FD"/>
        </w:tc>
        <w:tc>
          <w:tcPr>
            <w:tcW w:w="3356" w:type="dxa"/>
            <w:vMerge/>
            <w:shd w:val="clear" w:color="auto" w:fill="303848" w:themeFill="accent1"/>
            <w:vAlign w:val="center"/>
          </w:tcPr>
          <w:p w14:paraId="5278522E" w14:textId="77777777" w:rsidR="007835FD" w:rsidRPr="0074488A" w:rsidRDefault="007835FD" w:rsidP="007835FD">
            <w:pPr>
              <w:pStyle w:val="Titolo1"/>
            </w:pPr>
          </w:p>
        </w:tc>
        <w:tc>
          <w:tcPr>
            <w:tcW w:w="3589" w:type="dxa"/>
          </w:tcPr>
          <w:p w14:paraId="6CF5955C" w14:textId="77777777" w:rsidR="007835FD" w:rsidRPr="0074488A" w:rsidRDefault="007835FD" w:rsidP="007835FD"/>
        </w:tc>
      </w:tr>
      <w:tr w:rsidR="000749F9" w:rsidRPr="0074488A" w14:paraId="7F977BE0" w14:textId="77777777" w:rsidTr="001C353B">
        <w:trPr>
          <w:trHeight w:val="1366"/>
        </w:trPr>
        <w:tc>
          <w:tcPr>
            <w:tcW w:w="3403" w:type="dxa"/>
            <w:shd w:val="clear" w:color="auto" w:fill="F2F2F2" w:themeFill="background1" w:themeFillShade="F2"/>
          </w:tcPr>
          <w:p w14:paraId="73A897F5" w14:textId="77777777" w:rsidR="000749F9" w:rsidRPr="0074488A" w:rsidRDefault="000749F9" w:rsidP="000749F9"/>
        </w:tc>
        <w:tc>
          <w:tcPr>
            <w:tcW w:w="6945" w:type="dxa"/>
            <w:gridSpan w:val="2"/>
          </w:tcPr>
          <w:p w14:paraId="25DA80E6" w14:textId="77777777" w:rsidR="000749F9" w:rsidRDefault="000749F9" w:rsidP="000749F9"/>
          <w:p w14:paraId="4A8FCACD" w14:textId="77777777" w:rsidR="000749F9" w:rsidRDefault="000749F9" w:rsidP="000749F9"/>
          <w:p w14:paraId="0963ECBF" w14:textId="77777777" w:rsidR="000749F9" w:rsidRDefault="000749F9" w:rsidP="000749F9"/>
          <w:p w14:paraId="597E1FCC" w14:textId="77777777" w:rsidR="000749F9" w:rsidRDefault="000749F9" w:rsidP="000749F9"/>
          <w:p w14:paraId="5696A8BA" w14:textId="77777777" w:rsidR="000749F9" w:rsidRDefault="000749F9" w:rsidP="000749F9"/>
          <w:p w14:paraId="6CD3DCAE" w14:textId="77777777" w:rsidR="000749F9" w:rsidRDefault="000749F9" w:rsidP="000749F9"/>
          <w:p w14:paraId="16C5FBBF" w14:textId="77777777" w:rsidR="000749F9" w:rsidRDefault="000749F9" w:rsidP="000749F9"/>
          <w:p w14:paraId="44577DAB" w14:textId="77777777" w:rsidR="000749F9" w:rsidRDefault="000749F9" w:rsidP="000749F9"/>
          <w:p w14:paraId="6B7CD432" w14:textId="77777777" w:rsidR="000749F9" w:rsidRDefault="000749F9" w:rsidP="000749F9"/>
          <w:p w14:paraId="2EE58285" w14:textId="77777777" w:rsidR="000749F9" w:rsidRDefault="000749F9" w:rsidP="000749F9"/>
          <w:p w14:paraId="35CCE1A3" w14:textId="77777777" w:rsidR="000749F9" w:rsidRDefault="000749F9" w:rsidP="000749F9"/>
          <w:p w14:paraId="0FF90255" w14:textId="77777777" w:rsidR="000749F9" w:rsidRDefault="000749F9" w:rsidP="000749F9"/>
          <w:p w14:paraId="5EDB41BB" w14:textId="77777777" w:rsidR="000749F9" w:rsidRDefault="000749F9" w:rsidP="000749F9"/>
          <w:p w14:paraId="1C758E62" w14:textId="77777777" w:rsidR="000749F9" w:rsidRDefault="000749F9" w:rsidP="000749F9"/>
          <w:p w14:paraId="64E40B35" w14:textId="77777777" w:rsidR="000749F9" w:rsidRDefault="000749F9" w:rsidP="000749F9"/>
          <w:p w14:paraId="1B8EE6A5" w14:textId="77777777" w:rsidR="000749F9" w:rsidRDefault="000749F9" w:rsidP="000749F9"/>
          <w:p w14:paraId="5432FB1E" w14:textId="77777777" w:rsidR="000749F9" w:rsidRDefault="000749F9" w:rsidP="000749F9"/>
          <w:p w14:paraId="42D88A0F" w14:textId="77777777" w:rsidR="000749F9" w:rsidRDefault="000749F9" w:rsidP="000749F9"/>
          <w:p w14:paraId="08354B54" w14:textId="77777777" w:rsidR="000749F9" w:rsidRPr="007835FD" w:rsidRDefault="000749F9" w:rsidP="000749F9"/>
        </w:tc>
      </w:tr>
      <w:tr w:rsidR="000749F9" w:rsidRPr="0074488A" w14:paraId="475B6506" w14:textId="77777777" w:rsidTr="001C353B">
        <w:trPr>
          <w:trHeight w:val="100"/>
        </w:trPr>
        <w:tc>
          <w:tcPr>
            <w:tcW w:w="3403" w:type="dxa"/>
          </w:tcPr>
          <w:p w14:paraId="71784093" w14:textId="77777777" w:rsidR="000749F9" w:rsidRPr="0074488A" w:rsidRDefault="000749F9" w:rsidP="000749F9"/>
        </w:tc>
        <w:tc>
          <w:tcPr>
            <w:tcW w:w="6945" w:type="dxa"/>
            <w:gridSpan w:val="2"/>
          </w:tcPr>
          <w:p w14:paraId="2D523F84" w14:textId="77777777" w:rsidR="000749F9" w:rsidRPr="0074488A" w:rsidRDefault="000749F9" w:rsidP="000749F9"/>
        </w:tc>
      </w:tr>
      <w:tr w:rsidR="000749F9" w:rsidRPr="0074488A" w14:paraId="40F4B0F9" w14:textId="77777777" w:rsidTr="001C353B">
        <w:trPr>
          <w:trHeight w:val="140"/>
        </w:trPr>
        <w:tc>
          <w:tcPr>
            <w:tcW w:w="3403" w:type="dxa"/>
            <w:tcBorders>
              <w:bottom w:val="single" w:sz="18" w:space="0" w:color="BF9268" w:themeColor="accent2"/>
            </w:tcBorders>
          </w:tcPr>
          <w:p w14:paraId="183F6841" w14:textId="77777777" w:rsidR="000749F9" w:rsidRPr="0074488A" w:rsidRDefault="000749F9" w:rsidP="000749F9"/>
        </w:tc>
        <w:tc>
          <w:tcPr>
            <w:tcW w:w="3356" w:type="dxa"/>
            <w:vMerge w:val="restart"/>
            <w:shd w:val="clear" w:color="auto" w:fill="303848" w:themeFill="accent1"/>
            <w:vAlign w:val="center"/>
          </w:tcPr>
          <w:p w14:paraId="538F4D9E" w14:textId="7859CB76" w:rsidR="000749F9" w:rsidRPr="007835FD" w:rsidRDefault="001C353B" w:rsidP="000749F9">
            <w:pPr>
              <w:pStyle w:val="Titolo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ALTRE ESPERIENZE CHE SI VALUTA D’INTERESSE SEGNALARE</w:t>
            </w:r>
          </w:p>
        </w:tc>
        <w:tc>
          <w:tcPr>
            <w:tcW w:w="3589" w:type="dxa"/>
            <w:tcBorders>
              <w:bottom w:val="single" w:sz="18" w:space="0" w:color="BF9268" w:themeColor="accent2"/>
            </w:tcBorders>
          </w:tcPr>
          <w:p w14:paraId="3BA19598" w14:textId="77777777" w:rsidR="000749F9" w:rsidRPr="0074488A" w:rsidRDefault="000749F9" w:rsidP="000749F9"/>
        </w:tc>
      </w:tr>
      <w:tr w:rsidR="000749F9" w:rsidRPr="0074488A" w14:paraId="6C5AF5CF" w14:textId="77777777" w:rsidTr="001C353B">
        <w:trPr>
          <w:trHeight w:val="140"/>
        </w:trPr>
        <w:tc>
          <w:tcPr>
            <w:tcW w:w="3403" w:type="dxa"/>
            <w:tcBorders>
              <w:top w:val="single" w:sz="18" w:space="0" w:color="BF9268" w:themeColor="accent2"/>
            </w:tcBorders>
          </w:tcPr>
          <w:p w14:paraId="0636289C" w14:textId="77777777" w:rsidR="000749F9" w:rsidRPr="0074488A" w:rsidRDefault="000749F9" w:rsidP="000749F9"/>
        </w:tc>
        <w:tc>
          <w:tcPr>
            <w:tcW w:w="3356" w:type="dxa"/>
            <w:vMerge/>
            <w:shd w:val="clear" w:color="auto" w:fill="303848" w:themeFill="accent1"/>
          </w:tcPr>
          <w:p w14:paraId="66C0AE94" w14:textId="77777777" w:rsidR="000749F9" w:rsidRPr="0074488A" w:rsidRDefault="000749F9" w:rsidP="000749F9">
            <w:pPr>
              <w:pStyle w:val="Titolo1"/>
            </w:pPr>
          </w:p>
        </w:tc>
        <w:tc>
          <w:tcPr>
            <w:tcW w:w="3589" w:type="dxa"/>
          </w:tcPr>
          <w:p w14:paraId="08F64FAB" w14:textId="77777777" w:rsidR="000749F9" w:rsidRPr="0074488A" w:rsidRDefault="000749F9" w:rsidP="000749F9"/>
        </w:tc>
      </w:tr>
      <w:tr w:rsidR="000749F9" w:rsidRPr="0074488A" w14:paraId="679A3A58" w14:textId="77777777" w:rsidTr="001C353B">
        <w:trPr>
          <w:trHeight w:val="13744"/>
        </w:trPr>
        <w:tc>
          <w:tcPr>
            <w:tcW w:w="10348" w:type="dxa"/>
            <w:gridSpan w:val="3"/>
            <w:tcBorders>
              <w:bottom w:val="single" w:sz="18" w:space="0" w:color="BF9268" w:themeColor="accent2"/>
            </w:tcBorders>
            <w:vAlign w:val="center"/>
          </w:tcPr>
          <w:p w14:paraId="78950A38" w14:textId="77777777" w:rsidR="000749F9" w:rsidRDefault="000749F9" w:rsidP="000749F9"/>
          <w:p w14:paraId="08B608A6" w14:textId="77777777" w:rsidR="000749F9" w:rsidRDefault="000749F9" w:rsidP="000749F9"/>
          <w:p w14:paraId="4A7676FC" w14:textId="77777777" w:rsidR="000749F9" w:rsidRDefault="000749F9" w:rsidP="000749F9"/>
          <w:p w14:paraId="3DBF819B" w14:textId="77777777" w:rsidR="000749F9" w:rsidRDefault="000749F9" w:rsidP="000749F9"/>
          <w:p w14:paraId="76DBEBE6" w14:textId="77777777" w:rsidR="000749F9" w:rsidRDefault="000749F9" w:rsidP="000749F9"/>
          <w:p w14:paraId="6DF5D987" w14:textId="77777777" w:rsidR="000749F9" w:rsidRDefault="000749F9" w:rsidP="000749F9"/>
          <w:p w14:paraId="0BA6FD5E" w14:textId="77777777" w:rsidR="000749F9" w:rsidRDefault="000749F9" w:rsidP="000749F9"/>
          <w:p w14:paraId="2052B33A" w14:textId="77777777" w:rsidR="000749F9" w:rsidRDefault="000749F9" w:rsidP="000749F9"/>
          <w:p w14:paraId="1FB274C4" w14:textId="77777777" w:rsidR="000749F9" w:rsidRDefault="000749F9" w:rsidP="000749F9"/>
          <w:p w14:paraId="1C363BA0" w14:textId="77777777" w:rsidR="000749F9" w:rsidRPr="007835FD" w:rsidRDefault="000749F9" w:rsidP="000749F9">
            <w:bookmarkStart w:id="0" w:name="_GoBack"/>
            <w:bookmarkEnd w:id="0"/>
          </w:p>
        </w:tc>
      </w:tr>
    </w:tbl>
    <w:p w14:paraId="22BD3E47" w14:textId="64507A4C" w:rsidR="00C55D85" w:rsidRPr="0074488A" w:rsidRDefault="00CB6651" w:rsidP="00CB6651">
      <w:pPr>
        <w:jc w:val="both"/>
      </w:pPr>
      <w:r w:rsidRPr="00E37F1F">
        <w:t xml:space="preserve">Il presente modulo, una volta compilato, va inviato alla sezione Crisi d’Impresa all’indirizzo mail: </w:t>
      </w:r>
      <w:hyperlink r:id="rId6" w:history="1">
        <w:r w:rsidRPr="00E37F1F">
          <w:rPr>
            <w:rStyle w:val="Collegamentoipertestuale"/>
          </w:rPr>
          <w:t>fallim.tribunale.milano@giustizia.it</w:t>
        </w:r>
      </w:hyperlink>
      <w:r w:rsidRPr="00E37F1F">
        <w:t xml:space="preserve"> indicando in oggetto: CURRICULUM CURATORE; in alternativa può essere consegnato in cartaceo presso le stanze n. 36 o 37 della sezione</w:t>
      </w:r>
      <w:r>
        <w:t>.</w:t>
      </w:r>
    </w:p>
    <w:sectPr w:rsidR="00C55D85" w:rsidRPr="0074488A" w:rsidSect="00C22EE7">
      <w:headerReference w:type="default" r:id="rId7"/>
      <w:pgSz w:w="11906" w:h="16838" w:code="9"/>
      <w:pgMar w:top="720" w:right="1440" w:bottom="72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A0D5BE" w14:textId="77777777" w:rsidR="00790C32" w:rsidRDefault="00790C32" w:rsidP="00F316AD">
      <w:r>
        <w:separator/>
      </w:r>
    </w:p>
  </w:endnote>
  <w:endnote w:type="continuationSeparator" w:id="0">
    <w:p w14:paraId="1396AC69" w14:textId="77777777" w:rsidR="00790C32" w:rsidRDefault="00790C32" w:rsidP="00F31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85A89E" w14:textId="77777777" w:rsidR="00790C32" w:rsidRDefault="00790C32" w:rsidP="00F316AD">
      <w:r>
        <w:separator/>
      </w:r>
    </w:p>
  </w:footnote>
  <w:footnote w:type="continuationSeparator" w:id="0">
    <w:p w14:paraId="107E8C79" w14:textId="77777777" w:rsidR="00790C32" w:rsidRDefault="00790C32" w:rsidP="00F316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116EC5" w14:textId="77777777" w:rsidR="00F316AD" w:rsidRPr="001700F2" w:rsidRDefault="00F316AD">
    <w:pPr>
      <w:pStyle w:val="Intestazione"/>
    </w:pPr>
    <w:r w:rsidRPr="001700F2">
      <w:rPr>
        <w:rFonts w:ascii="Times New Roman" w:eastAsia="Times New Roman" w:hAnsi="Times New Roman" w:cs="Times New Roman"/>
        <w:noProof/>
        <w:lang w:bidi="it-IT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87D229A" wp14:editId="53A55E43">
              <wp:simplePos x="0" y="0"/>
              <wp:positionH relativeFrom="column">
                <wp:posOffset>-914400</wp:posOffset>
              </wp:positionH>
              <wp:positionV relativeFrom="paragraph">
                <wp:posOffset>-432435</wp:posOffset>
              </wp:positionV>
              <wp:extent cx="7771130" cy="1249680"/>
              <wp:effectExtent l="0" t="0" r="1270" b="0"/>
              <wp:wrapNone/>
              <wp:docPr id="6" name="Rettangolo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771130" cy="124968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0EF3BB33" id="Rettangolo 7" o:spid="_x0000_s1026" style="position:absolute;margin-left:-1in;margin-top:-34.05pt;width:611.9pt;height:98.4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" fillcolor="#303848 [3204]" stroked="f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494"/>
    <w:rsid w:val="000513FC"/>
    <w:rsid w:val="00063104"/>
    <w:rsid w:val="000749F9"/>
    <w:rsid w:val="000C096D"/>
    <w:rsid w:val="001700F2"/>
    <w:rsid w:val="001871FF"/>
    <w:rsid w:val="00190E67"/>
    <w:rsid w:val="001C353B"/>
    <w:rsid w:val="001E55BE"/>
    <w:rsid w:val="001F4150"/>
    <w:rsid w:val="002071CD"/>
    <w:rsid w:val="00207A5D"/>
    <w:rsid w:val="00251344"/>
    <w:rsid w:val="0029715D"/>
    <w:rsid w:val="002C208E"/>
    <w:rsid w:val="00336BCF"/>
    <w:rsid w:val="0040233B"/>
    <w:rsid w:val="00417663"/>
    <w:rsid w:val="004D0355"/>
    <w:rsid w:val="004E6224"/>
    <w:rsid w:val="004E76D5"/>
    <w:rsid w:val="00552861"/>
    <w:rsid w:val="005909EC"/>
    <w:rsid w:val="005D2581"/>
    <w:rsid w:val="005F23D5"/>
    <w:rsid w:val="006112B6"/>
    <w:rsid w:val="00617740"/>
    <w:rsid w:val="006C60E6"/>
    <w:rsid w:val="006C7DEC"/>
    <w:rsid w:val="0074488A"/>
    <w:rsid w:val="007835FD"/>
    <w:rsid w:val="00790C32"/>
    <w:rsid w:val="007A343A"/>
    <w:rsid w:val="00802059"/>
    <w:rsid w:val="00850FBA"/>
    <w:rsid w:val="00866585"/>
    <w:rsid w:val="0089710E"/>
    <w:rsid w:val="009028CA"/>
    <w:rsid w:val="00914100"/>
    <w:rsid w:val="00932244"/>
    <w:rsid w:val="009C0ABD"/>
    <w:rsid w:val="00A41E50"/>
    <w:rsid w:val="00A56966"/>
    <w:rsid w:val="00A74E15"/>
    <w:rsid w:val="00AE09A9"/>
    <w:rsid w:val="00BD0219"/>
    <w:rsid w:val="00BF5C44"/>
    <w:rsid w:val="00C012AD"/>
    <w:rsid w:val="00C22EE7"/>
    <w:rsid w:val="00C24494"/>
    <w:rsid w:val="00C31948"/>
    <w:rsid w:val="00C40A3B"/>
    <w:rsid w:val="00C55D85"/>
    <w:rsid w:val="00C576D3"/>
    <w:rsid w:val="00C72255"/>
    <w:rsid w:val="00C86F23"/>
    <w:rsid w:val="00CB6651"/>
    <w:rsid w:val="00CD50FD"/>
    <w:rsid w:val="00D20DA9"/>
    <w:rsid w:val="00D26A79"/>
    <w:rsid w:val="00D35D59"/>
    <w:rsid w:val="00D46304"/>
    <w:rsid w:val="00DC3D61"/>
    <w:rsid w:val="00DD5C35"/>
    <w:rsid w:val="00E37F1F"/>
    <w:rsid w:val="00EA03EF"/>
    <w:rsid w:val="00F001F6"/>
    <w:rsid w:val="00F017E0"/>
    <w:rsid w:val="00F1687B"/>
    <w:rsid w:val="00F316AD"/>
    <w:rsid w:val="00F77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1465E4"/>
  <w15:chartTrackingRefBased/>
  <w15:docId w15:val="{ECE28CD5-475E-4174-94BE-DE5CB1C29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6"/>
    <w:qFormat/>
    <w:rsid w:val="001700F2"/>
    <w:rPr>
      <w:color w:val="000000" w:themeColor="text1"/>
    </w:rPr>
  </w:style>
  <w:style w:type="paragraph" w:styleId="Titolo1">
    <w:name w:val="heading 1"/>
    <w:basedOn w:val="Normale"/>
    <w:next w:val="Normale"/>
    <w:link w:val="Titolo1Carattere"/>
    <w:uiPriority w:val="2"/>
    <w:qFormat/>
    <w:rsid w:val="00CD50FD"/>
    <w:pPr>
      <w:jc w:val="center"/>
      <w:outlineLvl w:val="0"/>
    </w:pPr>
    <w:rPr>
      <w:rFonts w:cs="Times New Roman (Body CS)"/>
      <w:color w:val="FFFFFF"/>
      <w:spacing w:val="40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40233B"/>
    <w:pPr>
      <w:outlineLvl w:val="1"/>
    </w:pPr>
    <w:rPr>
      <w:rFonts w:cs="Times New Roman (Body CS)"/>
      <w:color w:val="303848" w:themeColor="accent1"/>
      <w:spacing w:val="8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20DA9"/>
    <w:rPr>
      <w:color w:val="000000" w:themeColor="text1"/>
    </w:rPr>
  </w:style>
  <w:style w:type="paragraph" w:styleId="Pidipagina">
    <w:name w:val="footer"/>
    <w:basedOn w:val="Normale"/>
    <w:link w:val="PidipaginaCarattere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D20DA9"/>
    <w:rPr>
      <w:color w:val="000000" w:themeColor="text1"/>
    </w:rPr>
  </w:style>
  <w:style w:type="table" w:styleId="Grigliatabella">
    <w:name w:val="Table Grid"/>
    <w:basedOn w:val="Tabellanormale"/>
    <w:uiPriority w:val="39"/>
    <w:rsid w:val="00F31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olo">
    <w:name w:val="Title"/>
    <w:basedOn w:val="Normale"/>
    <w:next w:val="Normale"/>
    <w:link w:val="TitoloCarattere"/>
    <w:qFormat/>
    <w:rsid w:val="00F316AD"/>
    <w:pPr>
      <w:tabs>
        <w:tab w:val="left" w:pos="2121"/>
        <w:tab w:val="left" w:pos="4241"/>
      </w:tabs>
      <w:spacing w:before="120" w:after="120"/>
      <w:jc w:val="center"/>
    </w:pPr>
    <w:rPr>
      <w:rFonts w:cs="Times New Roman (Body CS)"/>
      <w:color w:val="303848" w:themeColor="accent1"/>
      <w:spacing w:val="80"/>
      <w:sz w:val="52"/>
    </w:rPr>
  </w:style>
  <w:style w:type="character" w:customStyle="1" w:styleId="TitoloCarattere">
    <w:name w:val="Titolo Carattere"/>
    <w:basedOn w:val="Carpredefinitoparagrafo"/>
    <w:link w:val="Titolo"/>
    <w:rsid w:val="00D20DA9"/>
    <w:rPr>
      <w:rFonts w:cs="Times New Roman (Body CS)"/>
      <w:color w:val="303848" w:themeColor="accent1"/>
      <w:spacing w:val="80"/>
      <w:sz w:val="52"/>
    </w:rPr>
  </w:style>
  <w:style w:type="paragraph" w:styleId="Sottotitolo">
    <w:name w:val="Subtitle"/>
    <w:basedOn w:val="Normale"/>
    <w:next w:val="Normale"/>
    <w:link w:val="SottotitoloCarattere"/>
    <w:uiPriority w:val="1"/>
    <w:qFormat/>
    <w:rsid w:val="0029715D"/>
    <w:pPr>
      <w:spacing w:before="120" w:after="120"/>
      <w:jc w:val="center"/>
    </w:pPr>
    <w:rPr>
      <w:rFonts w:cs="Times New Roman (Body CS)"/>
      <w:color w:val="303848" w:themeColor="accent1"/>
      <w:spacing w:val="80"/>
    </w:rPr>
  </w:style>
  <w:style w:type="character" w:customStyle="1" w:styleId="SottotitoloCarattere">
    <w:name w:val="Sottotitolo Carattere"/>
    <w:basedOn w:val="Carpredefinitoparagrafo"/>
    <w:link w:val="Sottotitolo"/>
    <w:uiPriority w:val="1"/>
    <w:rsid w:val="0029715D"/>
    <w:rPr>
      <w:rFonts w:cs="Times New Roman (Body CS)"/>
      <w:color w:val="303848" w:themeColor="accent1"/>
      <w:spacing w:val="80"/>
    </w:rPr>
  </w:style>
  <w:style w:type="character" w:customStyle="1" w:styleId="Titolo1Carattere">
    <w:name w:val="Titolo 1 Carattere"/>
    <w:basedOn w:val="Carpredefinitoparagrafo"/>
    <w:link w:val="Titolo1"/>
    <w:uiPriority w:val="2"/>
    <w:rsid w:val="00D20DA9"/>
    <w:rPr>
      <w:rFonts w:cs="Times New Roman (Body CS)"/>
      <w:color w:val="FFFFFF"/>
      <w:spacing w:val="40"/>
    </w:rPr>
  </w:style>
  <w:style w:type="paragraph" w:customStyle="1" w:styleId="Testo">
    <w:name w:val="Testo"/>
    <w:basedOn w:val="Normale"/>
    <w:next w:val="Normale"/>
    <w:uiPriority w:val="3"/>
    <w:qFormat/>
    <w:rsid w:val="0040233B"/>
    <w:pPr>
      <w:spacing w:line="288" w:lineRule="auto"/>
    </w:pPr>
    <w:rPr>
      <w:color w:val="404040" w:themeColor="text1" w:themeTint="BF"/>
      <w:sz w:val="2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F4150"/>
    <w:rPr>
      <w:rFonts w:cs="Times New Roman (Body CS)"/>
      <w:color w:val="303848" w:themeColor="accent1"/>
      <w:spacing w:val="80"/>
    </w:rPr>
  </w:style>
  <w:style w:type="paragraph" w:customStyle="1" w:styleId="Testopiccolo">
    <w:name w:val="Testopiccolo"/>
    <w:basedOn w:val="Normale"/>
    <w:next w:val="Normale"/>
    <w:uiPriority w:val="5"/>
    <w:qFormat/>
    <w:rsid w:val="0040233B"/>
    <w:rPr>
      <w:i/>
      <w:color w:val="404040" w:themeColor="text1" w:themeTint="BF"/>
      <w:sz w:val="20"/>
    </w:rPr>
  </w:style>
  <w:style w:type="character" w:styleId="Testosegnaposto">
    <w:name w:val="Placeholder Text"/>
    <w:basedOn w:val="Carpredefinitoparagrafo"/>
    <w:uiPriority w:val="99"/>
    <w:semiHidden/>
    <w:rsid w:val="00D20DA9"/>
    <w:rPr>
      <w:color w:val="808080"/>
    </w:rPr>
  </w:style>
  <w:style w:type="character" w:customStyle="1" w:styleId="Evidenzia">
    <w:name w:val="Evidenzia"/>
    <w:basedOn w:val="Carpredefinitoparagrafo"/>
    <w:uiPriority w:val="1"/>
    <w:qFormat/>
    <w:rsid w:val="00914100"/>
    <w:rPr>
      <w:color w:val="67482C" w:themeColor="accent2" w:themeShade="80"/>
    </w:rPr>
  </w:style>
  <w:style w:type="character" w:styleId="Collegamentoipertestuale">
    <w:name w:val="Hyperlink"/>
    <w:basedOn w:val="Carpredefinitoparagrafo"/>
    <w:uiPriority w:val="99"/>
    <w:unhideWhenUsed/>
    <w:rsid w:val="00CB6651"/>
    <w:rPr>
      <w:color w:val="F7B615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B665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allim.tribunale.milano@giustizia.it" TargetMode="External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mantucci\AppData\Local\Microsoft\Office\16.0\DTS\it-IT%7b39E24B26-D0C7-4DD6-A806-8DE6F20A7FEC%7d\%7bDD221727-DE28-4C4F-AEEE-E508C3A18F51%7dtf89616653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A4610FF640843B1A9A92AD4F5D981A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15AEBBB-DA10-46F7-897A-059A56DF9104}"/>
      </w:docPartPr>
      <w:docPartBody>
        <w:p w:rsidR="00401F47" w:rsidRDefault="00401F47">
          <w:pPr>
            <w:pStyle w:val="EA4610FF640843B1A9A92AD4F5D981A6"/>
          </w:pPr>
          <w:r w:rsidRPr="0074488A">
            <w:rPr>
              <w:lang w:bidi="it-IT"/>
            </w:rPr>
            <w:t>NOME</w:t>
          </w:r>
        </w:p>
      </w:docPartBody>
    </w:docPart>
    <w:docPart>
      <w:docPartPr>
        <w:name w:val="9DC760EF68324A91A962AB9FD624176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6E3215F-6696-47E6-A532-3B0E0C8237BB}"/>
      </w:docPartPr>
      <w:docPartBody>
        <w:p w:rsidR="00401F47" w:rsidRDefault="00401F47">
          <w:pPr>
            <w:pStyle w:val="9DC760EF68324A91A962AB9FD624176D"/>
          </w:pPr>
          <w:r w:rsidRPr="0074488A">
            <w:rPr>
              <w:lang w:bidi="it-IT"/>
            </w:rPr>
            <w:t>COGNOME</w:t>
          </w:r>
        </w:p>
      </w:docPartBody>
    </w:docPart>
    <w:docPart>
      <w:docPartPr>
        <w:name w:val="2E9E0AE9B01741199D895391092FFBD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E3AC88D-01EA-4F94-AC0F-69D7A437ABD6}"/>
      </w:docPartPr>
      <w:docPartBody>
        <w:p w:rsidR="00401F47" w:rsidRDefault="00401F47">
          <w:pPr>
            <w:pStyle w:val="2E9E0AE9B01741199D895391092FFBD9"/>
          </w:pPr>
          <w:r w:rsidRPr="0074488A">
            <w:rPr>
              <w:lang w:bidi="it-IT"/>
            </w:rPr>
            <w:t>[Indirizzo]</w:t>
          </w:r>
        </w:p>
      </w:docPartBody>
    </w:docPart>
    <w:docPart>
      <w:docPartPr>
        <w:name w:val="A352A8CF5B714539A969586C08050D8B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980740E-8E4E-4089-A802-36A24A357363}"/>
      </w:docPartPr>
      <w:docPartBody>
        <w:p w:rsidR="00401F47" w:rsidRDefault="00401F47">
          <w:pPr>
            <w:pStyle w:val="A352A8CF5B714539A969586C08050D8B"/>
          </w:pPr>
          <w:r w:rsidRPr="0074488A">
            <w:rPr>
              <w:lang w:bidi="it-IT"/>
            </w:rPr>
            <w:t>[Telefono]</w:t>
          </w:r>
        </w:p>
      </w:docPartBody>
    </w:docPart>
    <w:docPart>
      <w:docPartPr>
        <w:name w:val="A612BF62308E4187B12028F97AA0926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D3B9462-213C-4A16-897C-DE691E88F4F1}"/>
      </w:docPartPr>
      <w:docPartBody>
        <w:p w:rsidR="00401F47" w:rsidRDefault="00401F47">
          <w:pPr>
            <w:pStyle w:val="A612BF62308E4187B12028F97AA09265"/>
          </w:pPr>
          <w:r w:rsidRPr="0074488A">
            <w:rPr>
              <w:lang w:bidi="it-IT"/>
            </w:rPr>
            <w:t>[Posta elettronica]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F47"/>
    <w:rsid w:val="002D25B0"/>
    <w:rsid w:val="00401F47"/>
    <w:rsid w:val="004D4460"/>
    <w:rsid w:val="004E76D5"/>
    <w:rsid w:val="006022F3"/>
    <w:rsid w:val="007C0B98"/>
    <w:rsid w:val="008B4463"/>
    <w:rsid w:val="00AC31B0"/>
    <w:rsid w:val="00ED6020"/>
    <w:rsid w:val="00F1687B"/>
    <w:rsid w:val="00FC4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EA4610FF640843B1A9A92AD4F5D981A6">
    <w:name w:val="EA4610FF640843B1A9A92AD4F5D981A6"/>
  </w:style>
  <w:style w:type="paragraph" w:customStyle="1" w:styleId="9DC760EF68324A91A962AB9FD624176D">
    <w:name w:val="9DC760EF68324A91A962AB9FD624176D"/>
  </w:style>
  <w:style w:type="paragraph" w:customStyle="1" w:styleId="2E9E0AE9B01741199D895391092FFBD9">
    <w:name w:val="2E9E0AE9B01741199D895391092FFBD9"/>
  </w:style>
  <w:style w:type="paragraph" w:customStyle="1" w:styleId="A352A8CF5B714539A969586C08050D8B">
    <w:name w:val="A352A8CF5B714539A969586C08050D8B"/>
  </w:style>
  <w:style w:type="paragraph" w:customStyle="1" w:styleId="A612BF62308E4187B12028F97AA09265">
    <w:name w:val="A612BF62308E4187B12028F97AA0926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dernResume">
  <a:themeElements>
    <a:clrScheme name="ModernResume">
      <a:dk1>
        <a:srgbClr val="000000"/>
      </a:dk1>
      <a:lt1>
        <a:srgbClr val="FFFFFF"/>
      </a:lt1>
      <a:dk2>
        <a:srgbClr val="775F55"/>
      </a:dk2>
      <a:lt2>
        <a:srgbClr val="EBDDC3"/>
      </a:lt2>
      <a:accent1>
        <a:srgbClr val="303848"/>
      </a:accent1>
      <a:accent2>
        <a:srgbClr val="BF9268"/>
      </a:accent2>
      <a:accent3>
        <a:srgbClr val="A5AB81"/>
      </a:accent3>
      <a:accent4>
        <a:srgbClr val="D8B25C"/>
      </a:accent4>
      <a:accent5>
        <a:srgbClr val="648276"/>
      </a:accent5>
      <a:accent6>
        <a:srgbClr val="968C8C"/>
      </a:accent6>
      <a:hlink>
        <a:srgbClr val="F7B615"/>
      </a:hlink>
      <a:folHlink>
        <a:srgbClr val="704404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532EC741-66D5-594C-AC61-28398E41DE2C}" vid="{AED60C86-C385-F447-B8AD-5FB7ADA0B4E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8EDBED16182C45923FBF187BF20963" ma:contentTypeVersion="13" ma:contentTypeDescription="Creare un nuovo documento." ma:contentTypeScope="" ma:versionID="32c367be9d82bcade21e71be2c1e3c30">
  <xsd:schema xmlns:xsd="http://www.w3.org/2001/XMLSchema" xmlns:xs="http://www.w3.org/2001/XMLSchema" xmlns:p="http://schemas.microsoft.com/office/2006/metadata/properties" xmlns:ns2="b99ffea7-7dd5-4feb-b67f-bc6e32f96215" xmlns:ns3="31852ae3-9f19-495f-87b9-fc48d25bcca3" targetNamespace="http://schemas.microsoft.com/office/2006/metadata/properties" ma:root="true" ma:fieldsID="ce73c091676136923414915e1954ae78" ns2:_="" ns3:_="">
    <xsd:import namespace="b99ffea7-7dd5-4feb-b67f-bc6e32f96215"/>
    <xsd:import namespace="31852ae3-9f19-495f-87b9-fc48d25bcc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9ffea7-7dd5-4feb-b67f-bc6e32f962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852ae3-9f19-495f-87b9-fc48d25bcca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c928fcd-468a-4564-a63f-35f0813b639d}" ma:internalName="TaxCatchAll" ma:showField="CatchAllData" ma:web="31852ae3-9f19-495f-87b9-fc48d25bcc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9ffea7-7dd5-4feb-b67f-bc6e32f96215">
      <Terms xmlns="http://schemas.microsoft.com/office/infopath/2007/PartnerControls"/>
    </lcf76f155ced4ddcb4097134ff3c332f>
    <TaxCatchAll xmlns="31852ae3-9f19-495f-87b9-fc48d25bcca3" xsi:nil="true"/>
  </documentManagement>
</p:properties>
</file>

<file path=customXml/itemProps1.xml><?xml version="1.0" encoding="utf-8"?>
<ds:datastoreItem xmlns:ds="http://schemas.openxmlformats.org/officeDocument/2006/customXml" ds:itemID="{2B5AC29D-23B7-44C4-985A-3A587630F688}"/>
</file>

<file path=customXml/itemProps2.xml><?xml version="1.0" encoding="utf-8"?>
<ds:datastoreItem xmlns:ds="http://schemas.openxmlformats.org/officeDocument/2006/customXml" ds:itemID="{5BF9EC32-E85C-4172-8D65-35C5F413E6A6}"/>
</file>

<file path=customXml/itemProps3.xml><?xml version="1.0" encoding="utf-8"?>
<ds:datastoreItem xmlns:ds="http://schemas.openxmlformats.org/officeDocument/2006/customXml" ds:itemID="{80B564A4-CFBF-4897-9A9E-51C8917FB92C}"/>
</file>

<file path=docProps/app.xml><?xml version="1.0" encoding="utf-8"?>
<Properties xmlns="http://schemas.openxmlformats.org/officeDocument/2006/extended-properties" xmlns:vt="http://schemas.openxmlformats.org/officeDocument/2006/docPropsVTypes">
  <Template>{DD221727-DE28-4C4F-AEEE-E508C3A18F51}tf89616653_win32</Template>
  <TotalTime>18</TotalTime>
  <Pages>4</Pages>
  <Words>204</Words>
  <Characters>1169</Characters>
  <Application>Microsoft Office Word</Application>
  <DocSecurity>0</DocSecurity>
  <Lines>9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Lamantucci</dc:creator>
  <cp:keywords/>
  <dc:description/>
  <cp:lastModifiedBy>Fabiola Giulia Maria Colucci</cp:lastModifiedBy>
  <cp:revision>5</cp:revision>
  <dcterms:created xsi:type="dcterms:W3CDTF">2025-05-21T08:47:00Z</dcterms:created>
  <dcterms:modified xsi:type="dcterms:W3CDTF">2025-05-21T09:09:00Z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0x010100D48EDBED16182C45923FBF187BF20963</vt:lpwstr>
  </property>
</Properties>
</file>